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E4FC0" w14:textId="77777777" w:rsidR="00636581" w:rsidRDefault="00636581" w:rsidP="00D86B7A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7481FC" wp14:editId="7FCEFA98">
                <wp:simplePos x="0" y="0"/>
                <wp:positionH relativeFrom="margin">
                  <wp:posOffset>2823</wp:posOffset>
                </wp:positionH>
                <wp:positionV relativeFrom="paragraph">
                  <wp:posOffset>2823</wp:posOffset>
                </wp:positionV>
                <wp:extent cx="6480000" cy="75143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51438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61776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B1EDB50" w14:textId="683965A7" w:rsidR="00636581" w:rsidRPr="00930226" w:rsidRDefault="00930226" w:rsidP="009302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CST-L3 Example </w:t>
                            </w:r>
                            <w:r w:rsidR="008E2FF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Internal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ssessment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481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2pt;margin-top:.2pt;width:510.25pt;height:59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" fillcolor="#e77d70" stroked="f" strokeweight=".5pt">
                <v:textbox>
                  <w:txbxContent>
                    <w:p w14:paraId="39E61776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B1EDB50" w14:textId="683965A7" w:rsidR="00636581" w:rsidRPr="00930226" w:rsidRDefault="00930226" w:rsidP="009302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CST-L3 Example </w:t>
                      </w:r>
                      <w:r w:rsidR="008E2FF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Internal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ssessment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65D62" w14:textId="77777777" w:rsidR="00636581" w:rsidRDefault="00636581" w:rsidP="00D86B7A">
      <w:pPr>
        <w:pStyle w:val="DocRefTitlePage"/>
      </w:pPr>
    </w:p>
    <w:p w14:paraId="719929E7" w14:textId="77777777" w:rsidR="00B261B7" w:rsidRPr="00967F2B" w:rsidRDefault="00B261B7" w:rsidP="00D86B7A">
      <w:pPr>
        <w:pStyle w:val="DocRefTitlePage"/>
      </w:pPr>
    </w:p>
    <w:p w14:paraId="1BE970B1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4E7636F5" w14:textId="28272F98" w:rsidR="00930226" w:rsidRPr="000143D8" w:rsidRDefault="00930226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1559"/>
        <w:gridCol w:w="1985"/>
        <w:gridCol w:w="3104"/>
      </w:tblGrid>
      <w:tr w:rsidR="00BC2C44" w:rsidRPr="00312100" w14:paraId="042008FE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05B100E8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27C6E77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out date</w:t>
            </w:r>
          </w:p>
        </w:tc>
        <w:tc>
          <w:tcPr>
            <w:tcW w:w="1985" w:type="dxa"/>
            <w:shd w:val="clear" w:color="auto" w:fill="E7E6E6" w:themeFill="background2"/>
          </w:tcPr>
          <w:p w14:paraId="2AA6AF30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Number required (if applicable)</w:t>
            </w:r>
          </w:p>
        </w:tc>
        <w:tc>
          <w:tcPr>
            <w:tcW w:w="3104" w:type="dxa"/>
            <w:shd w:val="clear" w:color="auto" w:fill="E7E6E6" w:themeFill="background2"/>
          </w:tcPr>
          <w:p w14:paraId="579B83E7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in date(s)/observation date</w:t>
            </w:r>
          </w:p>
        </w:tc>
      </w:tr>
      <w:tr w:rsidR="00BC2C44" w:rsidRPr="00312100" w14:paraId="5F75839D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5C05A41B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Documents</w:t>
            </w:r>
          </w:p>
        </w:tc>
      </w:tr>
      <w:tr w:rsidR="00BC2C44" w:rsidRPr="00312100" w14:paraId="574238F2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A46F5C7" w14:textId="18AC8C8B" w:rsidR="00BC2C44" w:rsidRDefault="000143D8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Assignment(s)</w:t>
            </w:r>
          </w:p>
          <w:p w14:paraId="4F4FA1AB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F9F6D0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5C7E4D4C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74683E3D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5E289DFF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2DEEBD3E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228F78AD" w14:textId="738E826C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Learning review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(s)</w:t>
            </w:r>
          </w:p>
          <w:p w14:paraId="751559BD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20A025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31AC8847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F4E7A8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867E608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54F09E1E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0D933D56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ADEACEB" w14:textId="3D2E5821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Self-review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(s)</w:t>
            </w:r>
          </w:p>
          <w:p w14:paraId="0B9C9275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AB593D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88B3E9F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EE1BDA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39AF359D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11A8A373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4F02C42A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64A4B573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Portfolio &amp; candidate learning record</w:t>
            </w:r>
          </w:p>
          <w:p w14:paraId="1DD1F93C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B534153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63FDCE6A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1AE49A5E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F57B21" w:rsidRPr="00312100" w14:paraId="03EA2E87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561F4807" w14:textId="711A9A47" w:rsidR="00F57B21" w:rsidRDefault="00040F43">
            <w:pPr>
              <w:spacing w:before="20" w:after="20"/>
              <w:rPr>
                <w:color w:val="3B3838" w:themeColor="background2" w:themeShade="40"/>
              </w:rPr>
            </w:pPr>
            <w:r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>One</w:t>
            </w:r>
            <w:r w:rsidR="00F57B21" w:rsidRPr="008B52AD"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 xml:space="preserve"> practice case presentation</w:t>
            </w:r>
            <w:r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 xml:space="preserve"> </w:t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(within a group training supervision)</w:t>
            </w:r>
            <w:r w:rsidR="00F34C9D">
              <w:rPr>
                <w:rStyle w:val="FootnoteReference"/>
                <w:rFonts w:asciiTheme="minorHAnsi" w:hAnsiTheme="minorHAnsi" w:cstheme="minorHAnsi"/>
                <w:color w:val="3B3838" w:themeColor="background2" w:themeShade="40"/>
              </w:rPr>
              <w:footnoteReference w:id="2"/>
            </w:r>
            <w:r w:rsidR="00F34C9D"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F57B21" w:rsidRPr="6D3DE127">
              <w:rPr>
                <w:color w:val="3B3838" w:themeColor="background2" w:themeShade="40"/>
              </w:rPr>
              <w:t xml:space="preserve"> </w:t>
            </w:r>
          </w:p>
          <w:p w14:paraId="286B3403" w14:textId="77777777" w:rsidR="00F34C9D" w:rsidRPr="00397B56" w:rsidRDefault="00F34C9D" w:rsidP="00D86B7A">
            <w:pPr>
              <w:spacing w:before="20" w:after="20"/>
              <w:rPr>
                <w:color w:val="3B3838" w:themeColor="background2" w:themeShade="40"/>
              </w:rPr>
            </w:pPr>
          </w:p>
          <w:p w14:paraId="42A3A0BB" w14:textId="77777777" w:rsidR="00F57B21" w:rsidRPr="00312100" w:rsidRDefault="00F57B21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A5A0146" w14:textId="77777777" w:rsidR="00F57B21" w:rsidRPr="00312100" w:rsidRDefault="00F57B21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09EF9E05" w14:textId="77777777" w:rsidR="00F57B21" w:rsidRPr="00312100" w:rsidRDefault="00F57B21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488DD326" w14:textId="77777777" w:rsidR="00F57B21" w:rsidRPr="00312100" w:rsidRDefault="00F57B21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1B3A2509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382C6C0E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Observation by tutors</w:t>
            </w:r>
          </w:p>
        </w:tc>
      </w:tr>
      <w:tr w:rsidR="00BC2C44" w:rsidRPr="00312100" w14:paraId="53499C3B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72ACC463" w14:textId="20DF57A9" w:rsidR="00BC2C44" w:rsidRPr="00312100" w:rsidRDefault="00DE46EC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One</w:t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counselling practice session</w:t>
            </w:r>
          </w:p>
          <w:p w14:paraId="68F6F376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64E6EC7A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101900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9BFFFF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18B8C22A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02FD87A6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408AD390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4EB9E6A0" w14:textId="0BFA5388" w:rsidR="00BC2C44" w:rsidRPr="00312100" w:rsidRDefault="000143D8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Practice case presentation (within a group training supervision)</w:t>
            </w:r>
            <w:r w:rsidR="00F40D0A">
              <w:rPr>
                <w:rStyle w:val="FootnoteReference"/>
                <w:rFonts w:asciiTheme="minorHAnsi" w:hAnsiTheme="minorHAnsi" w:cstheme="minorHAnsi"/>
                <w:color w:val="3B3838" w:themeColor="background2" w:themeShade="40"/>
              </w:rPr>
              <w:footnoteReference w:id="3"/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4CD166E9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65C9DF" w14:textId="77777777" w:rsidR="00BC2C44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0ECACF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2D8730B5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36644A80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2834076C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28E30498" w14:textId="77777777" w:rsidR="00BC2C44" w:rsidRPr="00312100" w:rsidRDefault="00BC2C44" w:rsidP="00A116A2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Testimony</w:t>
            </w:r>
          </w:p>
        </w:tc>
      </w:tr>
      <w:tr w:rsidR="00BC2C44" w:rsidRPr="00312100" w14:paraId="3FA264B1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6F0D89A8" w14:textId="0D1C2242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 xml:space="preserve">Feedback from peers on </w:t>
            </w:r>
            <w:r w:rsidR="00557D5B">
              <w:rPr>
                <w:rFonts w:asciiTheme="minorHAnsi" w:hAnsiTheme="minorHAnsi" w:cstheme="minorHAnsi"/>
                <w:color w:val="3B3838" w:themeColor="background2" w:themeShade="40"/>
              </w:rPr>
              <w:t>counselling skills practice sessions</w:t>
            </w:r>
          </w:p>
          <w:p w14:paraId="7566E08C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06C15812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25C4BBC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69D230AE" w14:textId="77777777" w:rsidR="00BC2C44" w:rsidRPr="00312100" w:rsidRDefault="00BC2C44" w:rsidP="00A116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C4C2E20" w14:textId="77777777" w:rsidR="000143D8" w:rsidRDefault="000143D8"/>
    <w:p w14:paraId="0259A4DA" w14:textId="77777777" w:rsidR="00930226" w:rsidRPr="00967F2B" w:rsidRDefault="00930226" w:rsidP="000143D8">
      <w:pPr>
        <w:rPr>
          <w:rFonts w:asciiTheme="minorHAnsi" w:hAnsiTheme="minorHAnsi" w:cstheme="minorHAnsi"/>
          <w:color w:val="3B3838" w:themeColor="background2" w:themeShade="40"/>
        </w:rPr>
      </w:pPr>
    </w:p>
    <w:sectPr w:rsidR="00930226" w:rsidRPr="00967F2B" w:rsidSect="000143D8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1134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2048D" w14:textId="77777777" w:rsidR="00C85C1F" w:rsidRDefault="00C85C1F">
      <w:r>
        <w:separator/>
      </w:r>
    </w:p>
    <w:p w14:paraId="3CB584F1" w14:textId="77777777" w:rsidR="00C85C1F" w:rsidRDefault="00C85C1F"/>
    <w:p w14:paraId="1AB9E4B9" w14:textId="77777777" w:rsidR="00C85C1F" w:rsidRDefault="00C85C1F"/>
  </w:endnote>
  <w:endnote w:type="continuationSeparator" w:id="0">
    <w:p w14:paraId="51B8621F" w14:textId="77777777" w:rsidR="00C85C1F" w:rsidRDefault="00C85C1F">
      <w:r>
        <w:continuationSeparator/>
      </w:r>
    </w:p>
    <w:p w14:paraId="29991282" w14:textId="77777777" w:rsidR="00C85C1F" w:rsidRDefault="00C85C1F"/>
    <w:p w14:paraId="7067D77F" w14:textId="77777777" w:rsidR="00C85C1F" w:rsidRDefault="00C85C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112EA682-806F-47A4-8CB9-298C462930EB}"/>
    <w:embedBold r:id="rId2" w:fontKey="{F8D87A0E-17CE-49A9-B6D7-60839B1C79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40E73F-6A65-446C-8A70-C0A1635B4429}"/>
    <w:embedBold r:id="rId4" w:fontKey="{C1999E92-BADB-4708-8E99-C76ED32D19D1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C16826F-0FBE-4433-8C75-9AE4CA5EEE35}"/>
    <w:embedBold r:id="rId6" w:fontKey="{53124CE5-5706-4C2F-B45F-4E466018C3B9}"/>
    <w:embedBoldItalic r:id="rId7" w:fontKey="{2CA7DA09-3BE3-4883-9189-FE62B7072D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D585CC4E-D040-4C56-801D-305F6166A7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382099C-4367-4F61-9F50-A08E620B3C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6C1BB84-C04F-463A-A3D8-5CF00740EB03}"/>
    <w:embedBold r:id="rId11" w:fontKey="{25807BF6-4BF5-4B4E-A149-F168F827EF70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6DA8694-B252-4E97-AA8D-B4B2996C8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170E06EE" w14:textId="77777777" w:rsidTr="00E6148A">
      <w:tc>
        <w:tcPr>
          <w:tcW w:w="720" w:type="dxa"/>
          <w:shd w:val="clear" w:color="auto" w:fill="auto"/>
          <w:vAlign w:val="center"/>
        </w:tcPr>
        <w:p w14:paraId="642B0269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10850B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02C88A5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10146920" w14:textId="1480F9B0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3E018BC2" wp14:editId="5C5B695E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A11AE5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E03C7" w14:textId="77777777" w:rsidR="00C85C1F" w:rsidRDefault="00C85C1F" w:rsidP="009052EC">
      <w:pPr>
        <w:pBdr>
          <w:bottom w:val="single" w:sz="6" w:space="1" w:color="auto"/>
        </w:pBdr>
      </w:pPr>
    </w:p>
    <w:p w14:paraId="7F33D8DC" w14:textId="77777777" w:rsidR="00C85C1F" w:rsidRPr="009052EC" w:rsidRDefault="00C85C1F" w:rsidP="009052EC"/>
  </w:footnote>
  <w:footnote w:type="continuationSeparator" w:id="0">
    <w:p w14:paraId="18AAD0DD" w14:textId="77777777" w:rsidR="00C85C1F" w:rsidRDefault="00C85C1F">
      <w:r>
        <w:continuationSeparator/>
      </w:r>
    </w:p>
    <w:p w14:paraId="6C1B7611" w14:textId="77777777" w:rsidR="00C85C1F" w:rsidRDefault="00C85C1F"/>
    <w:p w14:paraId="748D5B77" w14:textId="77777777" w:rsidR="00C85C1F" w:rsidRDefault="00C85C1F"/>
  </w:footnote>
  <w:footnote w:type="continuationNotice" w:id="1">
    <w:p w14:paraId="4B095FDE" w14:textId="77777777" w:rsidR="00C85C1F" w:rsidRDefault="00C85C1F"/>
    <w:p w14:paraId="41AF9F17" w14:textId="77777777" w:rsidR="00C85C1F" w:rsidRDefault="00C85C1F"/>
    <w:p w14:paraId="09770E39" w14:textId="77777777" w:rsidR="00C85C1F" w:rsidRDefault="00C85C1F"/>
  </w:footnote>
  <w:footnote w:id="2">
    <w:p w14:paraId="32B0C3C3" w14:textId="77777777" w:rsidR="00F34C9D" w:rsidRDefault="00F34C9D" w:rsidP="00F34C9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43D8">
        <w:rPr>
          <w:rFonts w:asciiTheme="minorHAnsi" w:hAnsiTheme="minorHAnsi" w:cstheme="minorHAnsi"/>
          <w:color w:val="3B3838" w:themeColor="background2" w:themeShade="40"/>
        </w:rPr>
        <w:t>For example, the candidate presents material from a counselling practice session.</w:t>
      </w:r>
    </w:p>
  </w:footnote>
  <w:footnote w:id="3">
    <w:p w14:paraId="6AC4CDEF" w14:textId="13F4710D" w:rsidR="00F40D0A" w:rsidRPr="00D86B7A" w:rsidRDefault="00F40D0A">
      <w:pPr>
        <w:pStyle w:val="FootnoteText"/>
        <w:rPr>
          <w:rFonts w:asciiTheme="minorHAnsi" w:hAnsiTheme="minorHAnsi" w:cstheme="minorHAnsi"/>
          <w:color w:val="3B3838" w:themeColor="background2" w:themeShade="40"/>
        </w:rPr>
      </w:pPr>
      <w:r>
        <w:rPr>
          <w:rStyle w:val="FootnoteReference"/>
        </w:rPr>
        <w:footnoteRef/>
      </w:r>
      <w:r>
        <w:t xml:space="preserve"> </w:t>
      </w:r>
      <w:r w:rsidR="004A1AA2" w:rsidRPr="00D86B7A">
        <w:rPr>
          <w:rFonts w:asciiTheme="minorHAnsi" w:hAnsiTheme="minorHAnsi" w:cstheme="minorHAnsi"/>
          <w:color w:val="3B3838" w:themeColor="background2" w:themeShade="40"/>
        </w:rPr>
        <w:t>For example when a tutor observes and makes records of the candidate presenting this in group training supervision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C06F6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238202884">
    <w:abstractNumId w:val="13"/>
  </w:num>
  <w:num w:numId="2" w16cid:durableId="334500216">
    <w:abstractNumId w:val="14"/>
  </w:num>
  <w:num w:numId="3" w16cid:durableId="42415523">
    <w:abstractNumId w:val="4"/>
  </w:num>
  <w:num w:numId="4" w16cid:durableId="284820273">
    <w:abstractNumId w:val="19"/>
  </w:num>
  <w:num w:numId="5" w16cid:durableId="999386535">
    <w:abstractNumId w:val="10"/>
  </w:num>
  <w:num w:numId="6" w16cid:durableId="386876504">
    <w:abstractNumId w:val="16"/>
  </w:num>
  <w:num w:numId="7" w16cid:durableId="1648392998">
    <w:abstractNumId w:val="7"/>
  </w:num>
  <w:num w:numId="8" w16cid:durableId="1506360705">
    <w:abstractNumId w:val="18"/>
  </w:num>
  <w:num w:numId="9" w16cid:durableId="1642690926">
    <w:abstractNumId w:val="15"/>
  </w:num>
  <w:num w:numId="10" w16cid:durableId="1457288546">
    <w:abstractNumId w:val="0"/>
  </w:num>
  <w:num w:numId="11" w16cid:durableId="1435437797">
    <w:abstractNumId w:val="9"/>
  </w:num>
  <w:num w:numId="12" w16cid:durableId="313022800">
    <w:abstractNumId w:val="17"/>
  </w:num>
  <w:num w:numId="13" w16cid:durableId="2115200897">
    <w:abstractNumId w:val="12"/>
  </w:num>
  <w:num w:numId="14" w16cid:durableId="1717002504">
    <w:abstractNumId w:val="8"/>
  </w:num>
  <w:num w:numId="15" w16cid:durableId="669870842">
    <w:abstractNumId w:val="11"/>
  </w:num>
  <w:num w:numId="16" w16cid:durableId="994339777">
    <w:abstractNumId w:val="6"/>
  </w:num>
  <w:num w:numId="17" w16cid:durableId="1412311067">
    <w:abstractNumId w:val="2"/>
  </w:num>
  <w:num w:numId="18" w16cid:durableId="2027829916">
    <w:abstractNumId w:val="3"/>
  </w:num>
  <w:num w:numId="19" w16cid:durableId="1578712096">
    <w:abstractNumId w:val="1"/>
  </w:num>
  <w:num w:numId="20" w16cid:durableId="917638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26"/>
    <w:rsid w:val="000111BE"/>
    <w:rsid w:val="000143D8"/>
    <w:rsid w:val="00017D18"/>
    <w:rsid w:val="00020194"/>
    <w:rsid w:val="00020963"/>
    <w:rsid w:val="00032635"/>
    <w:rsid w:val="00033EE2"/>
    <w:rsid w:val="00040F43"/>
    <w:rsid w:val="00052728"/>
    <w:rsid w:val="000544D3"/>
    <w:rsid w:val="000677CE"/>
    <w:rsid w:val="00072B37"/>
    <w:rsid w:val="00072ED3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56F4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1F16D0"/>
    <w:rsid w:val="00201933"/>
    <w:rsid w:val="00210282"/>
    <w:rsid w:val="00215E72"/>
    <w:rsid w:val="00216157"/>
    <w:rsid w:val="00222F0B"/>
    <w:rsid w:val="00224B94"/>
    <w:rsid w:val="0023552D"/>
    <w:rsid w:val="0025437D"/>
    <w:rsid w:val="00254B16"/>
    <w:rsid w:val="0025641C"/>
    <w:rsid w:val="00271BF0"/>
    <w:rsid w:val="0027223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E21B4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10F7"/>
    <w:rsid w:val="00462989"/>
    <w:rsid w:val="0048078A"/>
    <w:rsid w:val="00490E1A"/>
    <w:rsid w:val="00490E74"/>
    <w:rsid w:val="004A1AA2"/>
    <w:rsid w:val="004B250A"/>
    <w:rsid w:val="004B646B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57D5B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A313C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44BD"/>
    <w:rsid w:val="00875530"/>
    <w:rsid w:val="008833C8"/>
    <w:rsid w:val="00886349"/>
    <w:rsid w:val="00890690"/>
    <w:rsid w:val="00895E8A"/>
    <w:rsid w:val="00895FED"/>
    <w:rsid w:val="008A583D"/>
    <w:rsid w:val="008B55D0"/>
    <w:rsid w:val="008C593E"/>
    <w:rsid w:val="008E2FFD"/>
    <w:rsid w:val="008E40ED"/>
    <w:rsid w:val="008F769D"/>
    <w:rsid w:val="009036A4"/>
    <w:rsid w:val="009052EC"/>
    <w:rsid w:val="0091566A"/>
    <w:rsid w:val="00924B6D"/>
    <w:rsid w:val="00930186"/>
    <w:rsid w:val="0093022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F53DE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4579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2C44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85C1F"/>
    <w:rsid w:val="00C92FC2"/>
    <w:rsid w:val="00C931F5"/>
    <w:rsid w:val="00C93C95"/>
    <w:rsid w:val="00CA0802"/>
    <w:rsid w:val="00CB0681"/>
    <w:rsid w:val="00CB09B9"/>
    <w:rsid w:val="00CB16B8"/>
    <w:rsid w:val="00CB2A9C"/>
    <w:rsid w:val="00CC43E8"/>
    <w:rsid w:val="00CE2516"/>
    <w:rsid w:val="00CE40D2"/>
    <w:rsid w:val="00CE4583"/>
    <w:rsid w:val="00CF265F"/>
    <w:rsid w:val="00CF513D"/>
    <w:rsid w:val="00D02A4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86B7A"/>
    <w:rsid w:val="00D90B3E"/>
    <w:rsid w:val="00D92B59"/>
    <w:rsid w:val="00D95754"/>
    <w:rsid w:val="00D95AB8"/>
    <w:rsid w:val="00DA2FA7"/>
    <w:rsid w:val="00DB33C8"/>
    <w:rsid w:val="00DB53B3"/>
    <w:rsid w:val="00DC53F3"/>
    <w:rsid w:val="00DC5C6D"/>
    <w:rsid w:val="00DC714F"/>
    <w:rsid w:val="00DD258C"/>
    <w:rsid w:val="00DD70BF"/>
    <w:rsid w:val="00DE46EC"/>
    <w:rsid w:val="00E03CC4"/>
    <w:rsid w:val="00E07301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0CC7"/>
    <w:rsid w:val="00E7438A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04F28"/>
    <w:rsid w:val="00F20C95"/>
    <w:rsid w:val="00F24E23"/>
    <w:rsid w:val="00F26380"/>
    <w:rsid w:val="00F26F95"/>
    <w:rsid w:val="00F34C9D"/>
    <w:rsid w:val="00F36BC5"/>
    <w:rsid w:val="00F40D0A"/>
    <w:rsid w:val="00F434ED"/>
    <w:rsid w:val="00F53D01"/>
    <w:rsid w:val="00F57B2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EEAF03"/>
  <w15:chartTrackingRefBased/>
  <w15:docId w15:val="{7A0A5E7E-0234-4802-947C-1CD5C1A0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D86B7A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DE46E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C8D48D-141B-41ED-9155-0114E84A7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4.xml><?xml version="1.0" encoding="utf-8"?>
<ds:datastoreItem xmlns:ds="http://schemas.openxmlformats.org/officeDocument/2006/customXml" ds:itemID="{696354F2-A3B8-484F-B974-79701E908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6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Example Assessment (Internal &amp; External) Schedule</vt:lpstr>
    </vt:vector>
  </TitlesOfParts>
  <Company>CPCAB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Example Internal Assessment Schedule</dc:title>
  <dc:subject/>
  <dc:creator>Windows User</dc:creator>
  <cp:keywords/>
  <dc:description/>
  <cp:lastModifiedBy>Natalie Burford</cp:lastModifiedBy>
  <cp:revision>6</cp:revision>
  <cp:lastPrinted>2020-07-06T16:36:00Z</cp:lastPrinted>
  <dcterms:created xsi:type="dcterms:W3CDTF">2023-07-25T15:26:00Z</dcterms:created>
  <dcterms:modified xsi:type="dcterms:W3CDTF">2024-08-14T09:20:00Z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